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6ED" w:rsidRDefault="003076ED" w:rsidP="00612A49">
      <w:pPr>
        <w:tabs>
          <w:tab w:val="left" w:pos="142"/>
        </w:tabs>
        <w:ind w:right="-181"/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26" type="#_x0000_t202" style="position:absolute;margin-left:-21.55pt;margin-top:-32.05pt;width:547pt;height:59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" stroked="f">
            <v:textbox>
              <w:txbxContent>
                <w:p w:rsidR="003076ED" w:rsidRDefault="003076ED" w:rsidP="009437B9">
                  <w:pPr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201..-201..</w:t>
                  </w:r>
                  <w:r w:rsidRPr="009437B9">
                    <w:rPr>
                      <w:rFonts w:ascii="Calibri" w:hAnsi="Calibri"/>
                      <w:b/>
                    </w:rPr>
                    <w:t xml:space="preserve"> EĞİTİM ÖĞRETİM YILI  </w:t>
                  </w:r>
                  <w:r>
                    <w:rPr>
                      <w:rFonts w:ascii="Calibri" w:hAnsi="Calibri"/>
                      <w:b/>
                    </w:rPr>
                    <w:t>……………..</w:t>
                  </w:r>
                  <w:r w:rsidRPr="009437B9">
                    <w:rPr>
                      <w:rFonts w:ascii="Calibri" w:hAnsi="Calibri"/>
                      <w:b/>
                    </w:rPr>
                    <w:t xml:space="preserve"> ORTAOKULU</w:t>
                  </w:r>
                  <w:r>
                    <w:rPr>
                      <w:rFonts w:ascii="Calibri" w:hAnsi="Calibri"/>
                      <w:b/>
                    </w:rPr>
                    <w:t xml:space="preserve"> </w:t>
                  </w:r>
                  <w:r w:rsidRPr="009437B9">
                    <w:rPr>
                      <w:rFonts w:ascii="Calibri" w:hAnsi="Calibri"/>
                      <w:b/>
                    </w:rPr>
                    <w:t>MATEMATİK DERSİ 7. SINIF  2.</w:t>
                  </w:r>
                  <w:r>
                    <w:rPr>
                      <w:rFonts w:ascii="Calibri" w:hAnsi="Calibri"/>
                      <w:b/>
                    </w:rPr>
                    <w:t xml:space="preserve"> </w:t>
                  </w:r>
                  <w:r w:rsidRPr="009437B9">
                    <w:rPr>
                      <w:rFonts w:ascii="Calibri" w:hAnsi="Calibri"/>
                      <w:b/>
                    </w:rPr>
                    <w:t>DÖNEM 3</w:t>
                  </w:r>
                  <w:r>
                    <w:rPr>
                      <w:rFonts w:ascii="Calibri" w:hAnsi="Calibri"/>
                      <w:b/>
                    </w:rPr>
                    <w:t>.YAZILISI</w:t>
                  </w:r>
                </w:p>
                <w:p w:rsidR="003076ED" w:rsidRPr="009437B9" w:rsidRDefault="003076ED" w:rsidP="009437B9">
                  <w:pPr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ADI SOYADI     :                                         NO                     :</w:t>
                  </w:r>
                </w:p>
                <w:p w:rsidR="003076ED" w:rsidRDefault="003076ED" w:rsidP="00054895">
                  <w:pPr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F97359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           </w:t>
                  </w:r>
                </w:p>
                <w:p w:rsidR="003076ED" w:rsidRDefault="003076ED" w:rsidP="00054895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076ED" w:rsidRDefault="003076ED" w:rsidP="00054895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076ED" w:rsidRDefault="003076ED" w:rsidP="00054895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076ED" w:rsidRPr="00F97359" w:rsidRDefault="003076ED" w:rsidP="00054895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076ED" w:rsidRPr="00F97359" w:rsidRDefault="003076ED" w:rsidP="00054895"/>
              </w:txbxContent>
            </v:textbox>
          </v:shape>
        </w:pict>
      </w:r>
    </w:p>
    <w:p w:rsidR="003076ED" w:rsidRDefault="003076ED" w:rsidP="00612A49">
      <w:pPr>
        <w:tabs>
          <w:tab w:val="left" w:pos="142"/>
        </w:tabs>
        <w:ind w:right="-181"/>
        <w:rPr>
          <w:rFonts w:ascii="Comic Sans MS" w:hAnsi="Comic Sans MS"/>
          <w:b/>
          <w:sz w:val="20"/>
          <w:szCs w:val="20"/>
        </w:rPr>
      </w:pPr>
    </w:p>
    <w:p w:rsidR="003076ED" w:rsidRPr="00970B79" w:rsidRDefault="003076ED" w:rsidP="00612A49">
      <w:pPr>
        <w:tabs>
          <w:tab w:val="left" w:pos="142"/>
        </w:tabs>
        <w:ind w:right="-181"/>
        <w:rPr>
          <w:rFonts w:ascii="Comic Sans MS" w:hAnsi="Comic Sans MS"/>
          <w:b/>
          <w:sz w:val="20"/>
          <w:szCs w:val="20"/>
        </w:rPr>
      </w:pPr>
      <w:r w:rsidRPr="00970B79">
        <w:rPr>
          <w:rFonts w:ascii="Comic Sans MS" w:hAnsi="Comic Sans MS"/>
          <w:b/>
          <w:sz w:val="20"/>
          <w:szCs w:val="20"/>
        </w:rPr>
        <w:t>1-)</w:t>
      </w:r>
      <w:r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2,4,5,7,13</w:t>
      </w:r>
      <w:r w:rsidRPr="003E3431">
        <w:rPr>
          <w:rFonts w:ascii="Comic Sans MS" w:hAnsi="Comic Sans MS"/>
          <w:sz w:val="20"/>
          <w:szCs w:val="20"/>
        </w:rPr>
        <w:t>,13,15 dizisinin mod ve medyanını bulunuz.</w:t>
      </w:r>
    </w:p>
    <w:p w:rsidR="003076ED" w:rsidRDefault="003076ED" w:rsidP="00A83F1B">
      <w:pPr>
        <w:rPr>
          <w:rFonts w:ascii="Comic Sans MS" w:hAnsi="Comic Sans MS"/>
          <w:sz w:val="20"/>
          <w:szCs w:val="20"/>
        </w:rPr>
      </w:pPr>
    </w:p>
    <w:p w:rsidR="003076ED" w:rsidRDefault="003076ED" w:rsidP="00A83F1B">
      <w:pPr>
        <w:rPr>
          <w:rFonts w:ascii="Comic Sans MS" w:hAnsi="Comic Sans MS"/>
          <w:sz w:val="20"/>
          <w:szCs w:val="20"/>
        </w:rPr>
      </w:pPr>
    </w:p>
    <w:p w:rsidR="003076ED" w:rsidRDefault="003076ED" w:rsidP="00A83F1B">
      <w:pPr>
        <w:rPr>
          <w:rFonts w:ascii="Comic Sans MS" w:hAnsi="Comic Sans MS"/>
          <w:sz w:val="20"/>
          <w:szCs w:val="20"/>
        </w:rPr>
      </w:pPr>
    </w:p>
    <w:p w:rsidR="003076ED" w:rsidRPr="007C2AD5" w:rsidRDefault="003076ED" w:rsidP="00A83F1B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34" o:spid="_x0000_s1027" type="#_x0000_t75" style="position:absolute;margin-left:28.7pt;margin-top:8.25pt;width:195pt;height:143.05pt;z-index:251654144;visibility:visible">
            <v:imagedata r:id="rId7" o:title="" gain="2.5" blacklevel="-13107f" grayscale="t"/>
          </v:shape>
        </w:pict>
      </w:r>
      <w:r w:rsidRPr="007C2AD5">
        <w:rPr>
          <w:rFonts w:ascii="Comic Sans MS" w:hAnsi="Comic Sans MS"/>
          <w:b/>
          <w:sz w:val="20"/>
          <w:szCs w:val="20"/>
        </w:rPr>
        <w:t xml:space="preserve">2-)  </w:t>
      </w:r>
    </w:p>
    <w:p w:rsidR="003076ED" w:rsidRDefault="003076ED"/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Pr="007C2AD5" w:rsidRDefault="003076ED">
      <w:pPr>
        <w:rPr>
          <w:b/>
          <w:sz w:val="20"/>
          <w:szCs w:val="20"/>
        </w:rPr>
      </w:pPr>
      <w:r>
        <w:rPr>
          <w:noProof/>
        </w:rPr>
        <w:pict>
          <v:shape id="Resim 59" o:spid="_x0000_s1028" type="#_x0000_t75" style="position:absolute;margin-left:18.95pt;margin-top:5.85pt;width:222.9pt;height:159pt;z-index:251665408;visibility:visible">
            <v:imagedata r:id="rId8" o:title=""/>
          </v:shape>
        </w:pict>
      </w:r>
      <w:r w:rsidRPr="007C2AD5">
        <w:rPr>
          <w:rFonts w:ascii="Comic Sans MS" w:hAnsi="Comic Sans MS"/>
          <w:b/>
          <w:sz w:val="20"/>
          <w:szCs w:val="20"/>
        </w:rPr>
        <w:t xml:space="preserve">3-) </w:t>
      </w: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Pr="007C2AD5" w:rsidRDefault="003076ED" w:rsidP="00A83F1B">
      <w:pPr>
        <w:rPr>
          <w:rFonts w:ascii="Calibri" w:hAnsi="Calibri"/>
          <w:b/>
          <w:sz w:val="20"/>
          <w:szCs w:val="20"/>
        </w:rPr>
      </w:pPr>
      <w:r>
        <w:rPr>
          <w:noProof/>
        </w:rPr>
        <w:pict>
          <v:shape id="Resim 60" o:spid="_x0000_s1029" type="#_x0000_t75" style="position:absolute;margin-left:18.95pt;margin-top:6.5pt;width:229.95pt;height:148.35pt;z-index:251666432;visibility:visible">
            <v:imagedata r:id="rId9" o:title=""/>
          </v:shape>
        </w:pict>
      </w:r>
      <w:r w:rsidRPr="007C2AD5">
        <w:rPr>
          <w:rFonts w:ascii="Comic Sans MS" w:hAnsi="Comic Sans MS"/>
          <w:b/>
          <w:sz w:val="20"/>
          <w:szCs w:val="20"/>
        </w:rPr>
        <w:t>4-)</w:t>
      </w: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Pr="007C2AD5" w:rsidRDefault="003076ED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32" o:spid="_x0000_s1030" type="#_x0000_t75" style="position:absolute;margin-left:18.95pt;margin-top:.2pt;width:225.8pt;height:149.25pt;z-index:251653120;visibility:visible">
            <v:imagedata r:id="rId10" o:title=""/>
          </v:shape>
        </w:pict>
      </w:r>
      <w:r w:rsidRPr="007C2AD5">
        <w:rPr>
          <w:rFonts w:ascii="Comic Sans MS" w:hAnsi="Comic Sans MS"/>
          <w:b/>
          <w:sz w:val="20"/>
          <w:szCs w:val="20"/>
        </w:rPr>
        <w:t xml:space="preserve">5-)   </w:t>
      </w: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  <w:sz w:val="20"/>
          <w:szCs w:val="20"/>
        </w:rPr>
      </w:pPr>
    </w:p>
    <w:p w:rsidR="003076ED" w:rsidRPr="007C2AD5" w:rsidRDefault="003076ED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41" o:spid="_x0000_s1031" type="#_x0000_t75" style="position:absolute;margin-left:19.7pt;margin-top:3.8pt;width:199.4pt;height:136.3pt;z-index:251655168;visibility:visible">
            <v:imagedata r:id="rId11" o:title=""/>
          </v:shape>
        </w:pict>
      </w:r>
      <w:r>
        <w:rPr>
          <w:noProof/>
        </w:rPr>
        <w:pict>
          <v:shape id="Resim 4" o:spid="_x0000_s1032" type="#_x0000_t75" style="position:absolute;margin-left:316.5pt;margin-top:690.75pt;width:256.5pt;height:84.75pt;z-index:-251667456;visibility:visible">
            <v:imagedata r:id="rId12" o:title=""/>
          </v:shape>
        </w:pict>
      </w:r>
      <w:r>
        <w:rPr>
          <w:noProof/>
        </w:rPr>
        <w:pict>
          <v:shape id="Resim 3" o:spid="_x0000_s1033" type="#_x0000_t75" style="position:absolute;margin-left:316.5pt;margin-top:690.75pt;width:256.5pt;height:84.75pt;z-index:-251668480;visibility:visible">
            <v:imagedata r:id="rId12" o:title=""/>
          </v:shape>
        </w:pict>
      </w:r>
      <w:r w:rsidRPr="007C2AD5">
        <w:rPr>
          <w:rFonts w:ascii="Comic Sans MS" w:hAnsi="Comic Sans MS"/>
          <w:b/>
          <w:sz w:val="20"/>
          <w:szCs w:val="20"/>
        </w:rPr>
        <w:t xml:space="preserve">6-)  </w:t>
      </w: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Pr="006B7A8E" w:rsidRDefault="003076ED" w:rsidP="005673AB">
      <w:pPr>
        <w:tabs>
          <w:tab w:val="left" w:pos="142"/>
        </w:tabs>
        <w:ind w:right="-181"/>
        <w:rPr>
          <w:noProof/>
        </w:rPr>
      </w:pPr>
      <w:r w:rsidRPr="007C2AD5">
        <w:rPr>
          <w:rFonts w:ascii="Comic Sans MS" w:hAnsi="Comic Sans MS"/>
          <w:b/>
          <w:sz w:val="20"/>
          <w:szCs w:val="20"/>
        </w:rPr>
        <w:t>7-)</w:t>
      </w:r>
      <w:r>
        <w:rPr>
          <w:rFonts w:ascii="Comic Sans MS" w:hAnsi="Comic Sans MS"/>
          <w:b/>
        </w:rPr>
        <w:t xml:space="preserve"> </w:t>
      </w:r>
      <w:r w:rsidRPr="006B7A8E">
        <w:rPr>
          <w:noProof/>
        </w:rPr>
        <w:t>Bir dış açısının ölçüsü 24</w:t>
      </w:r>
      <w:r w:rsidRPr="006B7A8E">
        <w:rPr>
          <w:noProof/>
          <w:vertAlign w:val="superscript"/>
        </w:rPr>
        <w:t>0</w:t>
      </w:r>
      <w:r w:rsidRPr="006B7A8E">
        <w:rPr>
          <w:noProof/>
        </w:rPr>
        <w:t xml:space="preserve"> olan bir düzgün çokgen kaç kenarlıdır ?</w:t>
      </w:r>
    </w:p>
    <w:p w:rsidR="003076ED" w:rsidRPr="00452A9E" w:rsidRDefault="003076ED" w:rsidP="005673AB">
      <w:pPr>
        <w:tabs>
          <w:tab w:val="left" w:pos="142"/>
        </w:tabs>
        <w:ind w:right="-181"/>
        <w:rPr>
          <w:b/>
          <w:sz w:val="20"/>
        </w:rPr>
      </w:pPr>
    </w:p>
    <w:p w:rsidR="003076ED" w:rsidRDefault="003076ED" w:rsidP="005673AB">
      <w:pPr>
        <w:rPr>
          <w:b/>
        </w:rPr>
      </w:pPr>
      <w:r>
        <w:t>12        B) 13       C) 14         D) 15</w:t>
      </w:r>
    </w:p>
    <w:p w:rsidR="003076ED" w:rsidRDefault="003076ED">
      <w:pPr>
        <w:rPr>
          <w:b/>
        </w:rPr>
      </w:pPr>
      <w:r>
        <w:rPr>
          <w:rFonts w:ascii="Comic Sans MS" w:hAnsi="Comic Sans MS"/>
          <w:b/>
        </w:rPr>
        <w:t xml:space="preserve">  </w:t>
      </w: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Pr="009437B9" w:rsidRDefault="003076ED">
      <w:pPr>
        <w:rPr>
          <w:b/>
          <w:sz w:val="20"/>
          <w:szCs w:val="20"/>
        </w:rPr>
      </w:pPr>
      <w:r>
        <w:rPr>
          <w:noProof/>
        </w:rPr>
        <w:pict>
          <v:shape id="Resim 46" o:spid="_x0000_s1034" type="#_x0000_t75" style="position:absolute;margin-left:16.2pt;margin-top:4.6pt;width:253.45pt;height:111pt;z-index:251657216;visibility:visible">
            <v:imagedata r:id="rId13" o:title=""/>
          </v:shape>
        </w:pict>
      </w:r>
      <w:r w:rsidRPr="009437B9">
        <w:rPr>
          <w:rFonts w:ascii="Comic Sans MS" w:hAnsi="Comic Sans MS"/>
          <w:b/>
          <w:sz w:val="20"/>
          <w:szCs w:val="20"/>
        </w:rPr>
        <w:t xml:space="preserve">8-)   </w:t>
      </w:r>
      <w:r w:rsidRPr="009437B9">
        <w:rPr>
          <w:b/>
          <w:sz w:val="20"/>
          <w:szCs w:val="20"/>
        </w:rPr>
        <w:t xml:space="preserve"> </w:t>
      </w:r>
      <w:r w:rsidRPr="009437B9">
        <w:rPr>
          <w:rFonts w:ascii="Monotype Corsiva" w:hAnsi="Monotype Corsiva" w:cs="Arial"/>
          <w:b/>
          <w:noProof/>
          <w:sz w:val="20"/>
          <w:szCs w:val="20"/>
        </w:rPr>
        <w:t xml:space="preserve"> </w:t>
      </w: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Default="003076ED">
      <w:pPr>
        <w:rPr>
          <w:rFonts w:ascii="Comic Sans MS" w:hAnsi="Comic Sans MS"/>
          <w:b/>
        </w:rPr>
      </w:pPr>
    </w:p>
    <w:p w:rsidR="003076ED" w:rsidRPr="009437B9" w:rsidRDefault="003076ED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45" o:spid="_x0000_s1035" type="#_x0000_t75" style="position:absolute;margin-left:19.9pt;margin-top:2.85pt;width:256.45pt;height:143.25pt;z-index:251656192;visibility:visible">
            <v:imagedata r:id="rId14" o:title=""/>
          </v:shape>
        </w:pict>
      </w:r>
      <w:r w:rsidRPr="009437B9">
        <w:rPr>
          <w:rFonts w:ascii="Comic Sans MS" w:hAnsi="Comic Sans MS"/>
          <w:b/>
          <w:sz w:val="20"/>
          <w:szCs w:val="20"/>
        </w:rPr>
        <w:t xml:space="preserve">9-)   </w:t>
      </w: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Pr="006C28C9" w:rsidRDefault="003076ED" w:rsidP="007C2AD5">
      <w:pPr>
        <w:framePr w:hSpace="141" w:wrap="around" w:vAnchor="text" w:hAnchor="text" w:y="1"/>
        <w:suppressOverlap/>
        <w:rPr>
          <w:rFonts w:ascii="Calibri" w:hAnsi="Calibri"/>
          <w:b/>
          <w:sz w:val="22"/>
          <w:szCs w:val="22"/>
        </w:rPr>
      </w:pPr>
      <w:r>
        <w:rPr>
          <w:noProof/>
        </w:rPr>
        <w:pict>
          <v:shape id="Resim 61" o:spid="_x0000_s1036" type="#_x0000_t75" style="position:absolute;margin-left:24.4pt;margin-top:.6pt;width:217.05pt;height:183pt;z-index:251667456;visibility:visible">
            <v:imagedata r:id="rId15" o:title=""/>
          </v:shape>
        </w:pict>
      </w:r>
      <w:r w:rsidRPr="009437B9">
        <w:rPr>
          <w:rFonts w:ascii="Comic Sans MS" w:hAnsi="Comic Sans MS"/>
          <w:b/>
          <w:sz w:val="20"/>
          <w:szCs w:val="20"/>
        </w:rPr>
        <w:t>10-)</w:t>
      </w:r>
      <w:r w:rsidRPr="009437B9">
        <w:rPr>
          <w:rFonts w:ascii="Calibri" w:hAnsi="Calibri"/>
          <w:b/>
          <w:sz w:val="18"/>
          <w:szCs w:val="18"/>
          <w:lang w:eastAsia="en-US"/>
        </w:rPr>
        <w:t xml:space="preserve"> </w:t>
      </w: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sz w:val="20"/>
          <w:szCs w:val="20"/>
        </w:rPr>
      </w:pPr>
    </w:p>
    <w:p w:rsidR="003076ED" w:rsidRDefault="003076ED">
      <w:pPr>
        <w:rPr>
          <w:rFonts w:ascii="Comic Sans MS" w:hAnsi="Comic Sans MS"/>
          <w:b/>
          <w:sz w:val="20"/>
          <w:szCs w:val="20"/>
        </w:rPr>
      </w:pPr>
    </w:p>
    <w:p w:rsidR="003076ED" w:rsidRPr="009437B9" w:rsidRDefault="003076ED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71" o:spid="_x0000_s1037" type="#_x0000_t75" style="position:absolute;margin-left:76.7pt;margin-top:13.65pt;width:92.3pt;height:77.25pt;z-index:251650048;visibility:visible">
            <v:imagedata r:id="rId16" o:title="" gain="52429f" blacklevel="-6554f" grayscale="t"/>
            <w10:anchorlock/>
          </v:shape>
        </w:pict>
      </w:r>
      <w:r w:rsidRPr="009437B9">
        <w:rPr>
          <w:rFonts w:ascii="Comic Sans MS" w:hAnsi="Comic Sans MS"/>
          <w:b/>
          <w:sz w:val="20"/>
          <w:szCs w:val="20"/>
        </w:rPr>
        <w:t xml:space="preserve">11-)  </w:t>
      </w: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Default="003076ED">
      <w:pPr>
        <w:rPr>
          <w:sz w:val="20"/>
          <w:szCs w:val="20"/>
        </w:rPr>
      </w:pPr>
    </w:p>
    <w:p w:rsidR="003076ED" w:rsidRPr="002C18C9" w:rsidRDefault="003076ED" w:rsidP="00A83F1B">
      <w:r>
        <w:rPr>
          <w:noProof/>
        </w:rPr>
        <w:pict>
          <v:shape id="Resim 137" o:spid="_x0000_s1038" type="#_x0000_t75" style="position:absolute;margin-left:191.35pt;margin-top:-6pt;width:15pt;height:9pt;z-index:251651072;visibility:visible">
            <v:imagedata r:id="rId17" o:title=""/>
          </v:shape>
        </w:pict>
      </w:r>
      <w:r w:rsidRPr="002C18C9">
        <w:t>Şekilde verilen O merkezli  çemberde, s(AOB) = 60</w:t>
      </w:r>
      <w:r w:rsidRPr="002C18C9">
        <w:rPr>
          <w:vertAlign w:val="superscript"/>
        </w:rPr>
        <w:t>0</w:t>
      </w:r>
      <w:r w:rsidRPr="002C18C9">
        <w:t xml:space="preserve"> ve  |AO| = </w:t>
      </w:r>
      <w:smartTag w:uri="urn:schemas-microsoft-com:office:smarttags" w:element="metricconverter">
        <w:smartTagPr>
          <w:attr w:name="ProductID" w:val="15 cm"/>
        </w:smartTagPr>
        <w:r w:rsidRPr="002C18C9">
          <w:t>15 cm</w:t>
        </w:r>
      </w:smartTag>
      <w:r w:rsidRPr="002C18C9">
        <w:t xml:space="preserve"> olduğuna göre,</w:t>
      </w:r>
    </w:p>
    <w:p w:rsidR="003076ED" w:rsidRPr="002C18C9" w:rsidRDefault="003076ED" w:rsidP="00A83F1B">
      <w:pPr>
        <w:ind w:left="360"/>
      </w:pPr>
      <w:r w:rsidRPr="002C18C9">
        <w:t xml:space="preserve">AB yayının uzunluğu kaç cm dir? </w:t>
      </w:r>
    </w:p>
    <w:p w:rsidR="003076ED" w:rsidRPr="002C18C9" w:rsidRDefault="003076ED" w:rsidP="00A83F1B">
      <w:r w:rsidRPr="002C18C9">
        <w:rPr>
          <w:b/>
        </w:rPr>
        <w:t xml:space="preserve"> </w:t>
      </w:r>
      <w:r w:rsidRPr="002C18C9">
        <w:t xml:space="preserve">( </w:t>
      </w:r>
      <w:r w:rsidRPr="002C18C9">
        <w:rPr>
          <w:rFonts w:ascii="Cambria Math" w:hAnsi="Cambria Math" w:cs="Cambria Math"/>
        </w:rPr>
        <w:t>𝜋</w:t>
      </w:r>
      <w:r w:rsidRPr="002C18C9">
        <w:t xml:space="preserve"> = 3 alınız)</w:t>
      </w:r>
    </w:p>
    <w:p w:rsidR="003076ED" w:rsidRDefault="003076ED">
      <w:pPr>
        <w:rPr>
          <w:sz w:val="20"/>
          <w:szCs w:val="20"/>
        </w:rPr>
      </w:pPr>
    </w:p>
    <w:p w:rsidR="003076ED" w:rsidRPr="00704A76" w:rsidRDefault="003076ED">
      <w:pPr>
        <w:rPr>
          <w:sz w:val="20"/>
          <w:szCs w:val="20"/>
        </w:rPr>
      </w:pPr>
      <w:r>
        <w:rPr>
          <w:sz w:val="20"/>
          <w:szCs w:val="20"/>
        </w:rPr>
        <w:t>A) 60</w:t>
      </w:r>
      <w:r>
        <w:rPr>
          <w:sz w:val="20"/>
          <w:szCs w:val="20"/>
        </w:rPr>
        <w:tab/>
        <w:t xml:space="preserve">    B) 30</w:t>
      </w:r>
      <w:r>
        <w:rPr>
          <w:sz w:val="20"/>
          <w:szCs w:val="20"/>
        </w:rPr>
        <w:tab/>
        <w:t xml:space="preserve">     C) 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D)12</w:t>
      </w:r>
    </w:p>
    <w:p w:rsidR="003076ED" w:rsidRPr="009437B9" w:rsidRDefault="003076ED">
      <w:pPr>
        <w:rPr>
          <w:rFonts w:ascii="Comic Sans MS" w:hAnsi="Comic Sans MS"/>
          <w:b/>
          <w:sz w:val="20"/>
          <w:szCs w:val="20"/>
        </w:rPr>
      </w:pPr>
    </w:p>
    <w:p w:rsidR="003076ED" w:rsidRPr="00704A76" w:rsidRDefault="003076ED">
      <w:pPr>
        <w:rPr>
          <w:rFonts w:ascii="Comic Sans MS" w:hAnsi="Comic Sans MS"/>
          <w:sz w:val="20"/>
          <w:szCs w:val="20"/>
        </w:rPr>
      </w:pPr>
      <w:r>
        <w:rPr>
          <w:noProof/>
        </w:rPr>
        <w:pict>
          <v:shape id="Resim 48" o:spid="_x0000_s1039" type="#_x0000_t75" style="position:absolute;margin-left:24.15pt;margin-top:5.45pt;width:240.25pt;height:127.45pt;z-index:251658240;visibility:visible">
            <v:imagedata r:id="rId18" o:title=""/>
          </v:shape>
        </w:pict>
      </w:r>
      <w:r w:rsidRPr="009437B9">
        <w:rPr>
          <w:rFonts w:ascii="Comic Sans MS" w:hAnsi="Comic Sans MS"/>
          <w:b/>
          <w:sz w:val="20"/>
          <w:szCs w:val="20"/>
        </w:rPr>
        <w:t>12-)</w:t>
      </w:r>
      <w:r w:rsidRPr="00704A76">
        <w:rPr>
          <w:rFonts w:ascii="Comic Sans MS" w:hAnsi="Comic Sans MS"/>
          <w:sz w:val="20"/>
          <w:szCs w:val="20"/>
        </w:rPr>
        <w:tab/>
      </w:r>
    </w:p>
    <w:p w:rsidR="003076ED" w:rsidRDefault="003076ED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Pr="009437B9" w:rsidRDefault="003076ED" w:rsidP="00A83F1B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49" o:spid="_x0000_s1040" type="#_x0000_t75" style="position:absolute;margin-left:20.45pt;margin-top:5.3pt;width:234.7pt;height:189.75pt;z-index:251659264;visibility:visible">
            <v:imagedata r:id="rId19" o:title=""/>
          </v:shape>
        </w:pict>
      </w:r>
      <w:r w:rsidRPr="009437B9">
        <w:rPr>
          <w:rFonts w:ascii="Comic Sans MS" w:hAnsi="Comic Sans MS"/>
          <w:b/>
          <w:sz w:val="20"/>
          <w:szCs w:val="20"/>
        </w:rPr>
        <w:t xml:space="preserve">13-)  </w:t>
      </w: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054895">
      <w:pPr>
        <w:tabs>
          <w:tab w:val="left" w:pos="142"/>
        </w:tabs>
        <w:ind w:right="-181"/>
        <w:rPr>
          <w:rFonts w:ascii="Comic Sans MS" w:hAnsi="Comic Sans MS"/>
          <w:b/>
        </w:rPr>
      </w:pPr>
    </w:p>
    <w:p w:rsidR="003076ED" w:rsidRDefault="003076ED" w:rsidP="00054895">
      <w:pPr>
        <w:tabs>
          <w:tab w:val="left" w:pos="142"/>
        </w:tabs>
        <w:ind w:right="-181"/>
        <w:rPr>
          <w:rFonts w:ascii="Comic Sans MS" w:hAnsi="Comic Sans MS"/>
          <w:b/>
        </w:rPr>
      </w:pPr>
    </w:p>
    <w:p w:rsidR="003076ED" w:rsidRDefault="003076ED" w:rsidP="00054895">
      <w:pPr>
        <w:tabs>
          <w:tab w:val="left" w:pos="142"/>
        </w:tabs>
        <w:ind w:right="-181"/>
        <w:rPr>
          <w:rFonts w:ascii="Comic Sans MS" w:hAnsi="Comic Sans MS"/>
          <w:b/>
        </w:rPr>
      </w:pPr>
    </w:p>
    <w:p w:rsidR="003076ED" w:rsidRDefault="003076ED" w:rsidP="00054895">
      <w:pPr>
        <w:tabs>
          <w:tab w:val="left" w:pos="142"/>
        </w:tabs>
        <w:ind w:right="-181"/>
        <w:rPr>
          <w:rFonts w:ascii="Comic Sans MS" w:hAnsi="Comic Sans MS"/>
          <w:b/>
        </w:rPr>
      </w:pPr>
    </w:p>
    <w:p w:rsidR="003076ED" w:rsidRPr="009437B9" w:rsidRDefault="003076ED" w:rsidP="00612A49">
      <w:pPr>
        <w:tabs>
          <w:tab w:val="left" w:pos="142"/>
        </w:tabs>
        <w:ind w:right="-181"/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58" o:spid="_x0000_s1041" type="#_x0000_t75" style="position:absolute;margin-left:28.5pt;margin-top:2.75pt;width:184.8pt;height:206.9pt;z-index:251664384;visibility:visible">
            <v:imagedata r:id="rId20" o:title=""/>
          </v:shape>
        </w:pict>
      </w:r>
      <w:r w:rsidRPr="009437B9">
        <w:rPr>
          <w:rFonts w:ascii="Comic Sans MS" w:hAnsi="Comic Sans MS"/>
          <w:b/>
          <w:sz w:val="20"/>
          <w:szCs w:val="20"/>
        </w:rPr>
        <w:t>14-)</w:t>
      </w:r>
      <w:r w:rsidRPr="009437B9">
        <w:rPr>
          <w:b/>
          <w:sz w:val="20"/>
          <w:szCs w:val="20"/>
        </w:rPr>
        <w:t xml:space="preserve">   </w:t>
      </w: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Pr="000E099A" w:rsidRDefault="003076ED" w:rsidP="00A83F1B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51" o:spid="_x0000_s1042" type="#_x0000_t75" style="position:absolute;margin-left:25.9pt;margin-top:3.2pt;width:236.25pt;height:150.85pt;z-index:251661312;visibility:visible">
            <v:imagedata r:id="rId21" o:title=""/>
          </v:shape>
        </w:pict>
      </w:r>
      <w:r w:rsidRPr="000E099A">
        <w:rPr>
          <w:rFonts w:ascii="Comic Sans MS" w:hAnsi="Comic Sans MS"/>
          <w:b/>
          <w:sz w:val="20"/>
          <w:szCs w:val="20"/>
        </w:rPr>
        <w:t xml:space="preserve">15-) </w:t>
      </w: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Pr="0064429F" w:rsidRDefault="003076ED" w:rsidP="00A83F1B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52" o:spid="_x0000_s1043" type="#_x0000_t75" style="position:absolute;margin-left:25.9pt;margin-top:.8pt;width:246.25pt;height:122.9pt;z-index:251663360;visibility:visible">
            <v:imagedata r:id="rId22" o:title=""/>
          </v:shape>
        </w:pict>
      </w:r>
      <w:r w:rsidRPr="0064429F">
        <w:rPr>
          <w:rFonts w:ascii="Comic Sans MS" w:hAnsi="Comic Sans MS"/>
          <w:b/>
          <w:sz w:val="20"/>
          <w:szCs w:val="20"/>
        </w:rPr>
        <w:t xml:space="preserve">16-) </w:t>
      </w: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Pr="0064429F" w:rsidRDefault="003076ED" w:rsidP="00612A49">
      <w:pPr>
        <w:rPr>
          <w:sz w:val="20"/>
          <w:szCs w:val="20"/>
        </w:rPr>
      </w:pPr>
      <w:r>
        <w:rPr>
          <w:noProof/>
        </w:rPr>
        <w:pict>
          <v:shape id="Resim 50" o:spid="_x0000_s1044" type="#_x0000_t75" style="position:absolute;margin-left:34.15pt;margin-top:4.45pt;width:207.7pt;height:168pt;z-index:251660288;visibility:visible">
            <v:imagedata r:id="rId23" o:title=""/>
          </v:shape>
        </w:pict>
      </w:r>
      <w:r w:rsidRPr="0064429F">
        <w:rPr>
          <w:rFonts w:ascii="Comic Sans MS" w:hAnsi="Comic Sans MS"/>
          <w:b/>
          <w:sz w:val="20"/>
          <w:szCs w:val="20"/>
        </w:rPr>
        <w:t>17-)</w:t>
      </w:r>
      <w:r w:rsidRPr="0064429F">
        <w:rPr>
          <w:b/>
          <w:sz w:val="20"/>
          <w:szCs w:val="20"/>
        </w:rPr>
        <w:t xml:space="preserve"> </w:t>
      </w:r>
    </w:p>
    <w:p w:rsidR="003076ED" w:rsidRPr="00202FE0" w:rsidRDefault="003076ED" w:rsidP="00A83F1B"/>
    <w:p w:rsidR="003076ED" w:rsidRPr="00202FE0" w:rsidRDefault="003076ED" w:rsidP="00A83F1B"/>
    <w:p w:rsidR="003076ED" w:rsidRDefault="003076ED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A83F1B">
      <w:pPr>
        <w:rPr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  <w:r w:rsidRPr="004524AD">
        <w:rPr>
          <w:rFonts w:ascii="Comic Sans MS" w:hAnsi="Comic Sans MS"/>
          <w:b/>
          <w:sz w:val="20"/>
          <w:szCs w:val="20"/>
        </w:rPr>
        <w:t>18-)</w:t>
      </w: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pict>
          <v:shape id="Resim 55" o:spid="_x0000_s1045" type="#_x0000_t75" style="position:absolute;margin-left:14.3pt;margin-top:2.3pt;width:254.55pt;height:130.25pt;z-index:251662336;visibility:visible">
            <v:imagedata r:id="rId24" o:title=""/>
          </v:shape>
        </w:pict>
      </w: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Default="003076ED" w:rsidP="00612A49">
      <w:pPr>
        <w:rPr>
          <w:rFonts w:ascii="Comic Sans MS" w:hAnsi="Comic Sans MS"/>
          <w:b/>
          <w:sz w:val="20"/>
          <w:szCs w:val="20"/>
        </w:rPr>
      </w:pPr>
    </w:p>
    <w:p w:rsidR="003076ED" w:rsidRPr="00992C06" w:rsidRDefault="003076ED" w:rsidP="007C2AD5">
      <w:pPr>
        <w:framePr w:hSpace="141" w:wrap="around" w:vAnchor="text" w:hAnchor="text" w:y="1"/>
        <w:suppressOverlap/>
        <w:rPr>
          <w:rFonts w:ascii="Calibri" w:hAnsi="Calibri"/>
          <w:sz w:val="22"/>
          <w:szCs w:val="22"/>
        </w:rPr>
      </w:pPr>
      <w:r>
        <w:rPr>
          <w:rFonts w:ascii="Comic Sans MS" w:hAnsi="Comic Sans MS"/>
          <w:b/>
          <w:sz w:val="20"/>
          <w:szCs w:val="20"/>
        </w:rPr>
        <w:t>19-)</w:t>
      </w:r>
      <w:r w:rsidRPr="007C2AD5">
        <w:rPr>
          <w:rFonts w:ascii="Calibri" w:hAnsi="Calibri"/>
          <w:noProof/>
          <w:sz w:val="22"/>
          <w:szCs w:val="22"/>
        </w:rPr>
        <w:t xml:space="preserve"> </w:t>
      </w:r>
      <w:r w:rsidRPr="00992C06">
        <w:rPr>
          <w:rFonts w:ascii="Calibri" w:hAnsi="Calibri"/>
          <w:noProof/>
          <w:sz w:val="22"/>
          <w:szCs w:val="22"/>
        </w:rPr>
        <w:t>Sekizgenin iç açıları toplamı kaç derecedir?</w:t>
      </w:r>
    </w:p>
    <w:p w:rsidR="003076ED" w:rsidRPr="006C28C9" w:rsidRDefault="003076ED" w:rsidP="007C2AD5">
      <w:pPr>
        <w:ind w:firstLine="708"/>
        <w:rPr>
          <w:rFonts w:ascii="Calibri" w:hAnsi="Calibri"/>
          <w:noProof/>
          <w:sz w:val="22"/>
          <w:szCs w:val="22"/>
        </w:rPr>
      </w:pPr>
    </w:p>
    <w:p w:rsidR="003076ED" w:rsidRPr="006C28C9" w:rsidRDefault="003076ED" w:rsidP="007C2AD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t xml:space="preserve">     A) 720             </w:t>
      </w:r>
      <w:r w:rsidRPr="006C28C9">
        <w:rPr>
          <w:rFonts w:ascii="Calibri" w:hAnsi="Calibri"/>
          <w:noProof/>
          <w:sz w:val="22"/>
          <w:szCs w:val="22"/>
        </w:rPr>
        <w:t>B) 900             C)   1080           D) 1260</w:t>
      </w:r>
    </w:p>
    <w:p w:rsidR="003076ED" w:rsidRDefault="003076ED" w:rsidP="00612A49">
      <w:pPr>
        <w:rPr>
          <w:sz w:val="20"/>
          <w:szCs w:val="20"/>
        </w:rPr>
      </w:pPr>
    </w:p>
    <w:p w:rsidR="003076ED" w:rsidRPr="004524AD" w:rsidRDefault="003076ED" w:rsidP="00612A49">
      <w:pPr>
        <w:rPr>
          <w:sz w:val="20"/>
          <w:szCs w:val="20"/>
        </w:rPr>
      </w:pPr>
    </w:p>
    <w:p w:rsidR="003076ED" w:rsidRDefault="003076ED" w:rsidP="009437B9">
      <w:r>
        <w:t>Not:19. Soru 10 puan,diğer sorular 5 puandır</w:t>
      </w:r>
    </w:p>
    <w:sectPr w:rsidR="003076ED" w:rsidSect="001460C1">
      <w:pgSz w:w="11906" w:h="16838" w:code="9"/>
      <w:pgMar w:top="851" w:right="851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6ED" w:rsidRDefault="003076ED" w:rsidP="00316F77">
      <w:r>
        <w:separator/>
      </w:r>
    </w:p>
  </w:endnote>
  <w:endnote w:type="continuationSeparator" w:id="0">
    <w:p w:rsidR="003076ED" w:rsidRDefault="003076ED" w:rsidP="00316F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6ED" w:rsidRDefault="003076ED" w:rsidP="00316F77">
      <w:r>
        <w:separator/>
      </w:r>
    </w:p>
  </w:footnote>
  <w:footnote w:type="continuationSeparator" w:id="0">
    <w:p w:rsidR="003076ED" w:rsidRDefault="003076ED" w:rsidP="00316F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405B1"/>
    <w:multiLevelType w:val="hybridMultilevel"/>
    <w:tmpl w:val="7B863176"/>
    <w:lvl w:ilvl="0" w:tplc="DAA22A0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AB80E2C"/>
    <w:multiLevelType w:val="hybridMultilevel"/>
    <w:tmpl w:val="E54C4BA6"/>
    <w:lvl w:ilvl="0" w:tplc="F07A1C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6EE6164"/>
    <w:multiLevelType w:val="hybridMultilevel"/>
    <w:tmpl w:val="1B34E1B8"/>
    <w:lvl w:ilvl="0" w:tplc="252A0BE2">
      <w:start w:val="1"/>
      <w:numFmt w:val="upperLetter"/>
      <w:lvlText w:val="%1)"/>
      <w:lvlJc w:val="left"/>
      <w:pPr>
        <w:ind w:left="1776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F1B"/>
    <w:rsid w:val="00054895"/>
    <w:rsid w:val="000661C8"/>
    <w:rsid w:val="000B598F"/>
    <w:rsid w:val="000E099A"/>
    <w:rsid w:val="001460C1"/>
    <w:rsid w:val="00202FE0"/>
    <w:rsid w:val="00273884"/>
    <w:rsid w:val="002C18C9"/>
    <w:rsid w:val="003076ED"/>
    <w:rsid w:val="00316F77"/>
    <w:rsid w:val="003E3431"/>
    <w:rsid w:val="00433BCC"/>
    <w:rsid w:val="00436E20"/>
    <w:rsid w:val="004524AD"/>
    <w:rsid w:val="00452A9E"/>
    <w:rsid w:val="004B776A"/>
    <w:rsid w:val="004C10FE"/>
    <w:rsid w:val="004C446C"/>
    <w:rsid w:val="00513249"/>
    <w:rsid w:val="00513E62"/>
    <w:rsid w:val="005673AB"/>
    <w:rsid w:val="00612A49"/>
    <w:rsid w:val="0064429F"/>
    <w:rsid w:val="006B5FF0"/>
    <w:rsid w:val="006B7A8E"/>
    <w:rsid w:val="006C28C9"/>
    <w:rsid w:val="006E2958"/>
    <w:rsid w:val="00704A76"/>
    <w:rsid w:val="00717E09"/>
    <w:rsid w:val="007B3604"/>
    <w:rsid w:val="007C2AD5"/>
    <w:rsid w:val="008B6BD1"/>
    <w:rsid w:val="008C22F0"/>
    <w:rsid w:val="008F30CE"/>
    <w:rsid w:val="009437B9"/>
    <w:rsid w:val="00962688"/>
    <w:rsid w:val="00970B79"/>
    <w:rsid w:val="00992C06"/>
    <w:rsid w:val="009C4BD3"/>
    <w:rsid w:val="00A63966"/>
    <w:rsid w:val="00A83F1B"/>
    <w:rsid w:val="00B6284A"/>
    <w:rsid w:val="00C97ADE"/>
    <w:rsid w:val="00CF2010"/>
    <w:rsid w:val="00CF70B1"/>
    <w:rsid w:val="00DD10CE"/>
    <w:rsid w:val="00E2367C"/>
    <w:rsid w:val="00EA61AD"/>
    <w:rsid w:val="00EE3D4F"/>
    <w:rsid w:val="00F97359"/>
    <w:rsid w:val="00FA2DC7"/>
    <w:rsid w:val="00FB0CC0"/>
    <w:rsid w:val="00FD3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F1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83F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3F1B"/>
    <w:rPr>
      <w:rFonts w:ascii="Tahoma" w:hAnsi="Tahoma" w:cs="Tahoma"/>
      <w:sz w:val="16"/>
      <w:szCs w:val="16"/>
      <w:lang w:eastAsia="tr-TR"/>
    </w:rPr>
  </w:style>
  <w:style w:type="paragraph" w:styleId="ListParagraph">
    <w:name w:val="List Paragraph"/>
    <w:basedOn w:val="Normal"/>
    <w:uiPriority w:val="99"/>
    <w:qFormat/>
    <w:rsid w:val="00A83F1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B776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16F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16F77"/>
    <w:rPr>
      <w:rFonts w:ascii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rsid w:val="00316F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6F77"/>
    <w:rPr>
      <w:rFonts w:ascii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124</Words>
  <Characters>710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ReMZoN</dc:creator>
  <cp:keywords>www.sorubak.com</cp:keywords>
  <dc:description>www.sorubak.com</dc:description>
  <cp:lastModifiedBy>Windows Kullanıcısı</cp:lastModifiedBy>
  <cp:revision>2</cp:revision>
  <cp:lastPrinted>2016-05-17T04:32:00Z</cp:lastPrinted>
  <dcterms:created xsi:type="dcterms:W3CDTF">2017-04-10T11:31:00Z</dcterms:created>
  <dcterms:modified xsi:type="dcterms:W3CDTF">2017-04-10T11:31:00Z</dcterms:modified>
</cp:coreProperties>
</file>